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D7B" w:rsidRDefault="003A6D61">
      <w:r>
        <w:rPr>
          <w:rFonts w:ascii="Tahoma" w:hAnsi="Tahoma" w:cs="Tahoma"/>
          <w:b/>
          <w:bCs/>
          <w:noProof/>
          <w:sz w:val="20"/>
          <w:szCs w:val="20"/>
        </w:rPr>
        <w:drawing>
          <wp:inline distT="0" distB="0" distL="0" distR="0">
            <wp:extent cx="2971800" cy="838200"/>
            <wp:effectExtent l="19050" t="0" r="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1D7B" w:rsidSect="00500F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6D61"/>
    <w:rsid w:val="00381829"/>
    <w:rsid w:val="003A6D61"/>
    <w:rsid w:val="00500FDC"/>
    <w:rsid w:val="00E52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6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D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CB121D.D9002CD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Eastern-Doc2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Jonathan</cp:lastModifiedBy>
  <cp:revision>1</cp:revision>
  <dcterms:created xsi:type="dcterms:W3CDTF">2010-06-22T19:18:00Z</dcterms:created>
  <dcterms:modified xsi:type="dcterms:W3CDTF">2010-06-22T19:22:00Z</dcterms:modified>
</cp:coreProperties>
</file>